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C549B" w:rsidRPr="00435E96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230" w:type="dxa"/>
            <w:vAlign w:val="center"/>
          </w:tcPr>
          <w:p w:rsidR="003C549B" w:rsidRPr="002113E5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03.07.2017</w:t>
            </w:r>
          </w:p>
        </w:tc>
      </w:tr>
      <w:tr w:rsidR="003C549B" w:rsidRPr="00B237E3" w:rsidTr="00C279FE">
        <w:trPr>
          <w:trHeight w:val="1036"/>
        </w:trPr>
        <w:tc>
          <w:tcPr>
            <w:tcW w:w="567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C549B" w:rsidRPr="000B3557" w:rsidRDefault="00C279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2017165</w:t>
            </w:r>
          </w:p>
        </w:tc>
      </w:tr>
      <w:tr w:rsidR="003C549B" w:rsidRPr="00B237E3" w:rsidTr="00C279FE">
        <w:trPr>
          <w:trHeight w:val="1036"/>
        </w:trPr>
        <w:tc>
          <w:tcPr>
            <w:tcW w:w="567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279FE">
        <w:trPr>
          <w:trHeight w:val="1036"/>
        </w:trPr>
        <w:tc>
          <w:tcPr>
            <w:tcW w:w="567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279FE">
        <w:trPr>
          <w:trHeight w:val="1036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C279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C279FE">
        <w:trPr>
          <w:trHeight w:val="413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C549B" w:rsidRPr="002113E5" w:rsidRDefault="00C279F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171884" w:rsidRDefault="00C279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03.07.2017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2113E5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04.07.2017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230" w:type="dxa"/>
            <w:vAlign w:val="center"/>
          </w:tcPr>
          <w:p w:rsidR="003C549B" w:rsidRPr="002113E5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C279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C549B" w:rsidRPr="002113E5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279FE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230" w:type="dxa"/>
            <w:vAlign w:val="center"/>
          </w:tcPr>
          <w:p w:rsidR="003C549B" w:rsidRPr="002113E5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230" w:type="dxa"/>
            <w:vAlign w:val="center"/>
          </w:tcPr>
          <w:p w:rsidR="003C549B" w:rsidRPr="002113E5" w:rsidRDefault="00C279F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279FE">
        <w:trPr>
          <w:trHeight w:val="55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F24CA9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279FE">
        <w:trPr>
          <w:trHeight w:val="85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311ADA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C549B" w:rsidRPr="005D63E4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279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C549B" w:rsidRPr="00AD1542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279FE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C549B" w:rsidRPr="002113E5" w:rsidRDefault="00C279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279F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C549B" w:rsidRPr="001526FF" w:rsidRDefault="00C279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279F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C549B" w:rsidRPr="001526FF" w:rsidRDefault="00C279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279F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C549B" w:rsidRPr="005E2657" w:rsidRDefault="00C279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279F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C549B" w:rsidRPr="00834AE5" w:rsidRDefault="00C279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279FE">
        <w:trPr>
          <w:trHeight w:val="794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C549B" w:rsidRPr="00572C7E" w:rsidRDefault="00C279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279FE">
        <w:trPr>
          <w:trHeight w:val="794"/>
        </w:trPr>
        <w:tc>
          <w:tcPr>
            <w:tcW w:w="567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C549B" w:rsidRPr="00DC24B9" w:rsidRDefault="00C279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279FE">
        <w:trPr>
          <w:trHeight w:val="794"/>
        </w:trPr>
        <w:tc>
          <w:tcPr>
            <w:tcW w:w="567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230" w:type="dxa"/>
            <w:vAlign w:val="center"/>
          </w:tcPr>
          <w:p w:rsidR="003C549B" w:rsidRPr="005F1F0D" w:rsidRDefault="00C279F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279FE">
        <w:trPr>
          <w:trHeight w:val="794"/>
        </w:trPr>
        <w:tc>
          <w:tcPr>
            <w:tcW w:w="567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C549B" w:rsidRPr="003A713F" w:rsidRDefault="00C279F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279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CC25D2" w:rsidRDefault="00C279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8,5205</w:t>
            </w:r>
          </w:p>
        </w:tc>
      </w:tr>
      <w:tr w:rsidR="003C549B" w:rsidRPr="0065185C" w:rsidTr="00C279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C279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349 500 000 000</w:t>
            </w:r>
          </w:p>
        </w:tc>
      </w:tr>
      <w:tr w:rsidR="003C549B" w:rsidRPr="0065185C" w:rsidTr="00C279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C279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C279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C279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C279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65185C" w:rsidRDefault="00C279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8,5221</w:t>
            </w:r>
          </w:p>
        </w:tc>
      </w:tr>
      <w:tr w:rsidR="003C549B" w:rsidRPr="0065185C" w:rsidTr="00C279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C279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8,5201</w:t>
            </w:r>
          </w:p>
        </w:tc>
      </w:tr>
      <w:tr w:rsidR="003C549B" w:rsidRPr="0065185C" w:rsidTr="00C279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C279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8,5500</w:t>
            </w:r>
          </w:p>
        </w:tc>
      </w:tr>
      <w:tr w:rsidR="003C549B" w:rsidRPr="0065185C" w:rsidTr="00C279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C549B" w:rsidRPr="0065185C" w:rsidRDefault="00C279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C279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C549B" w:rsidRPr="0065185C" w:rsidRDefault="00C279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F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279FE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2017-07-04T11:16:00Z</dcterms:created>
  <dcterms:modified xsi:type="dcterms:W3CDTF">2017-07-04T11:16:00Z</dcterms:modified>
</cp:coreProperties>
</file>