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A5B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5B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A5B7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A5B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5B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A5B7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A5B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A5B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A5B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A5B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A5B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A5B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A5B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A5B7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A5B7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A5B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B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150 835 000 000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B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B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A5B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9,6353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5B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5B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A5B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A5B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A5B71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B7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A5B71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2016-09-23T11:02:00Z</dcterms:created>
  <dcterms:modified xsi:type="dcterms:W3CDTF">2016-09-23T11:03:00Z</dcterms:modified>
</cp:coreProperties>
</file>