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154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54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154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54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154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154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154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154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154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154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154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154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154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154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154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314 717 000 000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154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1544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44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15441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15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1544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15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1544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2017-01-20T08:30:00Z</cp:lastPrinted>
  <dcterms:created xsi:type="dcterms:W3CDTF">2017-01-20T08:30:00Z</dcterms:created>
  <dcterms:modified xsi:type="dcterms:W3CDTF">2017-01-20T08:31:00Z</dcterms:modified>
</cp:coreProperties>
</file>