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E52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E52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20.09.2016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E52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2016207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E52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E524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E52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E52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E52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E52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E52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E524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E524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E52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E52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E524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E524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E52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E52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E52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2E52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2E52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E524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E52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E524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E524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E524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E524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E52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9,7011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E52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270 100 000 000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E52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E52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E52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9,7558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E524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E524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E52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E52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2E5243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24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E5243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E52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E524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E52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E524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2016-09-20T14:05:00Z</cp:lastPrinted>
  <dcterms:created xsi:type="dcterms:W3CDTF">2016-09-20T14:05:00Z</dcterms:created>
  <dcterms:modified xsi:type="dcterms:W3CDTF">2016-09-20T14:05:00Z</dcterms:modified>
</cp:coreProperties>
</file>