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74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74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74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74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746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746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74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746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746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746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746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746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746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7468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7468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74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308 975 000 000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74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7468E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68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7468E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2017-03-06T08:55:00Z</dcterms:created>
  <dcterms:modified xsi:type="dcterms:W3CDTF">2017-03-06T08:56:00Z</dcterms:modified>
</cp:coreProperties>
</file>