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30.11.2018</w:t>
            </w:r>
          </w:p>
        </w:tc>
      </w:tr>
      <w:tr w:rsidR="00323E66" w:rsidRPr="00CC5818" w:rsidTr="00CA323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2018337</w:t>
            </w:r>
          </w:p>
        </w:tc>
      </w:tr>
      <w:tr w:rsidR="00323E66" w:rsidRPr="00CC5818" w:rsidTr="00CA323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A3231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A3231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CA3231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A3231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30.11.2018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03.12.2018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A323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CA3231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A3231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A3231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A3231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A3231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A3231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CA3231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</w:rPr>
            </w:pPr>
            <w:r>
              <w:t>135 300 000 000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</w:rPr>
            </w:pPr>
            <w:r>
              <w:t>135 300 000 000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</w:rPr>
            </w:pPr>
            <w:r>
              <w:t>135 300 00</w:t>
            </w:r>
            <w:bookmarkStart w:id="0" w:name="_GoBack"/>
            <w:bookmarkEnd w:id="0"/>
            <w:r>
              <w:t>0 000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C82F3B">
        <w:trPr>
          <w:trHeight w:val="771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CA3231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A32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A3231" w:rsidP="0011411A">
      <w:r>
        <w:rPr>
          <w:lang w:val="en-US"/>
        </w:rPr>
        <w:t xml:space="preserve"> </w:t>
      </w:r>
    </w:p>
    <w:p w:rsidR="00D92F8E" w:rsidRPr="00A52B20" w:rsidRDefault="00CA3231" w:rsidP="00933604">
      <w:r>
        <w:t xml:space="preserve">     </w:t>
      </w:r>
    </w:p>
    <w:p w:rsidR="00A52B20" w:rsidRPr="00401125" w:rsidRDefault="00CA3231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23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82F3B"/>
    <w:rsid w:val="00CA3231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500</Words>
  <Characters>3465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2018-12-03T10:58:00Z</dcterms:created>
  <dcterms:modified xsi:type="dcterms:W3CDTF">2018-12-03T10:59:00Z</dcterms:modified>
</cp:coreProperties>
</file>