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FC6C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FC6C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12.02.2018</w:t>
            </w:r>
          </w:p>
        </w:tc>
      </w:tr>
      <w:tr w:rsidR="003C549B" w:rsidRPr="00B237E3" w:rsidTr="00FC6C51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FC6C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2018033</w:t>
            </w:r>
          </w:p>
        </w:tc>
      </w:tr>
      <w:tr w:rsidR="003C549B" w:rsidRPr="00B237E3" w:rsidTr="00FC6C51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C6C51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C6C51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FC6C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FC6C51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FC6C5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FC6C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12.02.2018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FC6C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13.02.2018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FC6C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FC6C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FC6C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C6C5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FC6C5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FC6C5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FC6C51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FC6C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C6C51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FC6C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FC6C5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FC6C5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FC6C5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FC6C5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FC6C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C6C5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FC6C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C6C5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FC6C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C6C5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FC6C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C6C5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FC6C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C6C51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FC6C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C6C51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FC6C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C6C51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FC6C5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FC6C51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FC6C5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C6C5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FC6C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FC6C5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FC6C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FC6C5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FC6C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FC6C5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FC6C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FC6C5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FC6C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FC6C5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FC6C5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FC6C5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FC6C5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FC6C5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FC6C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FC6C5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FC6C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C5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C6C51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2018-02-13T11:02:00Z</dcterms:created>
  <dcterms:modified xsi:type="dcterms:W3CDTF">2018-02-13T11:02:00Z</dcterms:modified>
</cp:coreProperties>
</file>