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D4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4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D4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4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D40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D40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D4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D4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D4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D40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D4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D40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D40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D408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D408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8,7676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D4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D408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8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D4086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40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408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40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40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2017-05-23T08:28:00Z</cp:lastPrinted>
  <dcterms:created xsi:type="dcterms:W3CDTF">2017-05-23T08:27:00Z</dcterms:created>
  <dcterms:modified xsi:type="dcterms:W3CDTF">2017-05-23T08:28:00Z</dcterms:modified>
</cp:coreProperties>
</file>