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73A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3A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73A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3A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73A9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73A9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73A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73A9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73A9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73A9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73A9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73A9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73A9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73A9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73A9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182 188 000 000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73A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F73A9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9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73A9B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73A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73A9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73A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73A9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2015-10-19T06:23:00Z</cp:lastPrinted>
  <dcterms:created xsi:type="dcterms:W3CDTF">2015-10-19T06:19:00Z</dcterms:created>
  <dcterms:modified xsi:type="dcterms:W3CDTF">2015-10-19T06:25:00Z</dcterms:modified>
</cp:coreProperties>
</file>