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A14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A14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A14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A14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A14F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A14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A14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A14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A14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A14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A14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A14F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A14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A14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A14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A14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A14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A14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A14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3A14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3A14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A14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A14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A14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A14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A14F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A14F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A14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A14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A14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A14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A14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A14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A14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A14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A14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3A14F1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4F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A14F1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2016-11-30T10:57:00Z</dcterms:created>
  <dcterms:modified xsi:type="dcterms:W3CDTF">2016-11-30T10:58:00Z</dcterms:modified>
</cp:coreProperties>
</file>