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2016151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10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E10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E10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E10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E10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E10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E10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E10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10,0090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E10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E10B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0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10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2016-07-18T08:28:00Z</dcterms:created>
  <dcterms:modified xsi:type="dcterms:W3CDTF">2016-07-18T08:32:00Z</dcterms:modified>
</cp:coreProperties>
</file>