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CF3C7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CF3C7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09.06.2016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CF3C7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2016121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F3C7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CF3C7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CF3C7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CF3C7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CF3C7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F3C7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CF3C7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CF3C7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CF3C76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CF3C7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CF3C7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CF3C7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CF3C7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CF3C7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CF3C7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CF3C7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CF3C7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CF3C7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CF3C7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CF3C7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CF3C7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CF3C7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CF3C7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10,5555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F3C7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234 470 000 000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F3C7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F3C7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CF3C7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10,5604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F3C7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10,5300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F3C7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10,6700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CF3C7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CF3C7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CF3C76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C7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3C76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CF3C7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CF3C76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CF3C7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CF3C7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2016-06-09T12:24:00Z</cp:lastPrinted>
  <dcterms:created xsi:type="dcterms:W3CDTF">2016-06-09T12:24:00Z</dcterms:created>
  <dcterms:modified xsi:type="dcterms:W3CDTF">2016-06-09T12:25:00Z</dcterms:modified>
</cp:coreProperties>
</file>