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21.01.2019</w:t>
            </w:r>
          </w:p>
        </w:tc>
      </w:tr>
      <w:tr w:rsidR="00323E66" w:rsidRPr="00CC5818" w:rsidTr="007833DC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2019013</w:t>
            </w:r>
          </w:p>
        </w:tc>
      </w:tr>
      <w:tr w:rsidR="00323E66" w:rsidRPr="00CC5818" w:rsidTr="007833DC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833DC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833DC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7833DC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7833DC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22.01.2019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29.01.2019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833DC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7833DC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833DC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833DC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7833DC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7833DC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7833DC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7833DC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7,3700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 w:val="24"/>
              </w:rPr>
            </w:pPr>
            <w:r>
              <w:t>6 750 000 000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 w:val="24"/>
              </w:rPr>
            </w:pPr>
            <w:r>
              <w:t>6 750 000 000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 w:val="24"/>
              </w:rPr>
            </w:pPr>
            <w:r>
              <w:t>6 750 000 000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 w:val="24"/>
              </w:rPr>
            </w:pPr>
            <w:r>
              <w:t>7,3722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7,3800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7833DC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833D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833DC" w:rsidP="0011411A">
      <w:r>
        <w:rPr>
          <w:lang w:val="en-US"/>
        </w:rPr>
        <w:t xml:space="preserve"> </w:t>
      </w:r>
    </w:p>
    <w:p w:rsidR="0011411A" w:rsidRDefault="007833DC" w:rsidP="007833DC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3D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833DC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2019-01-22T10:59:00Z</dcterms:created>
  <dcterms:modified xsi:type="dcterms:W3CDTF">2019-01-22T11:00:00Z</dcterms:modified>
</cp:coreProperties>
</file>