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A23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A23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A23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2016189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A23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A23D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A23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A23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A23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A23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A23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A23D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A23D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A23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A23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A23D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A23D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A23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A23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A23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CA23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CA23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A23D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A23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A23D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A23D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A23D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A23D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A23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A23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203 700 000 000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A23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203 700 000 000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A23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203 700 000 000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A23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10,0015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A23D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A23D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A23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A23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CA23DB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3D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A23DB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2016-08-31T06:20:00Z</dcterms:created>
  <dcterms:modified xsi:type="dcterms:W3CDTF">2016-08-31T06:21:00Z</dcterms:modified>
</cp:coreProperties>
</file>