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2018148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05.06.2018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9839B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11411A" w:rsidRDefault="00232B0E" w:rsidP="009839B4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9839B4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9B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839B4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2018-06-06T11:05:00Z</dcterms:created>
  <dcterms:modified xsi:type="dcterms:W3CDTF">2018-06-06T11:06:00Z</dcterms:modified>
</cp:coreProperties>
</file>