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C19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C19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C19C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2016176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C19C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C19C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C19C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C19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C19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C19C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C19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C19C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C19C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C19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C19C9">
        <w:trPr>
          <w:trHeight w:val="479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C19C9">
        <w:trPr>
          <w:trHeight w:val="442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C19C9">
        <w:trPr>
          <w:trHeight w:val="421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C19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C19C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C19C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C19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C19C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C19C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C19C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C19C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C19C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C19C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C19C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C19C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C19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10,1110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C19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57 000 000 000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C19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C19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C19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10,1870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C19C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10,1110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C19C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10,2123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C19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C19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5C19C9">
      <w:pPr>
        <w:ind w:firstLine="0"/>
        <w:rPr>
          <w:szCs w:val="28"/>
        </w:rPr>
      </w:pPr>
    </w:p>
    <w:sectPr w:rsidR="00232B0E" w:rsidSect="005C19C9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9C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19C9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2016-08-15T09:08:00Z</cp:lastPrinted>
  <dcterms:created xsi:type="dcterms:W3CDTF">2016-08-15T09:07:00Z</dcterms:created>
  <dcterms:modified xsi:type="dcterms:W3CDTF">2016-08-15T09:11:00Z</dcterms:modified>
</cp:coreProperties>
</file>