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05.07.2018</w:t>
            </w:r>
          </w:p>
        </w:tc>
      </w:tr>
      <w:tr w:rsidR="00323E66" w:rsidRPr="00CC5818" w:rsidTr="00A65D3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2018175</w:t>
            </w:r>
          </w:p>
        </w:tc>
      </w:tr>
      <w:tr w:rsidR="00323E66" w:rsidRPr="00CC5818" w:rsidTr="00A65D3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65D3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65D32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65D32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A65D32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06.07.2018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10.08.2018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65D3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65D32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65D32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65D3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A65D32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A65D32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A65D32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65D32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65D3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65D3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65D32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A65D32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A65D32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D3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65D32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2018-07-06T10:56:00Z</dcterms:created>
  <dcterms:modified xsi:type="dcterms:W3CDTF">2018-07-06T10:57:00Z</dcterms:modified>
</cp:coreProperties>
</file>