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35FC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5FC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35FC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5FC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35FC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35FC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35FC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35FC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35FC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35FC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35FC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35FC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35FC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35FC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35FC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11,0288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35FC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135FC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CE"/>
    <w:rsid w:val="0006322A"/>
    <w:rsid w:val="00096875"/>
    <w:rsid w:val="000B3557"/>
    <w:rsid w:val="000B56EB"/>
    <w:rsid w:val="000E5903"/>
    <w:rsid w:val="00135FCE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2015-08-07T06:20:00Z</dcterms:created>
  <dcterms:modified xsi:type="dcterms:W3CDTF">2015-08-07T06:21:00Z</dcterms:modified>
</cp:coreProperties>
</file>