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18.05.2018</w:t>
            </w:r>
          </w:p>
        </w:tc>
      </w:tr>
      <w:tr w:rsidR="00323E66" w:rsidRPr="00CC5818" w:rsidTr="00774789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2018127</w:t>
            </w:r>
          </w:p>
        </w:tc>
      </w:tr>
      <w:tr w:rsidR="00323E66" w:rsidRPr="00CC5818" w:rsidTr="00774789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774789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</w:t>
            </w:r>
            <w:r w:rsidRPr="00CC5818">
              <w:lastRenderedPageBreak/>
              <w:t>документами клиринговой организации</w:t>
            </w:r>
          </w:p>
        </w:tc>
      </w:tr>
      <w:tr w:rsidR="00323E66" w:rsidRPr="00CC5818" w:rsidTr="00774789">
        <w:trPr>
          <w:trHeight w:val="46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774789">
        <w:trPr>
          <w:trHeight w:val="1036"/>
        </w:trPr>
        <w:tc>
          <w:tcPr>
            <w:tcW w:w="5812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774789">
        <w:trPr>
          <w:trHeight w:val="413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18.05.2018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21.05.2018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774789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774789">
        <w:trPr>
          <w:trHeight w:val="55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774789">
        <w:trPr>
          <w:trHeight w:val="85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774789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774789">
        <w:trPr>
          <w:trHeight w:val="794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774789">
        <w:trPr>
          <w:trHeight w:val="65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774789">
        <w:trPr>
          <w:trHeight w:val="579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774789">
        <w:trPr>
          <w:trHeight w:val="54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 w:val="24"/>
              </w:rPr>
            </w:pPr>
            <w:r>
              <w:t>2 620 000 000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 w:val="24"/>
              </w:rPr>
            </w:pPr>
            <w:r>
              <w:t>2 620 000 000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 w:val="24"/>
              </w:rPr>
            </w:pPr>
            <w:r>
              <w:t>2 620 000 000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774789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23E66" w:rsidRPr="00CC5818" w:rsidRDefault="00774789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774789" w:rsidP="0011411A">
      <w:r>
        <w:rPr>
          <w:lang w:val="en-US"/>
        </w:rPr>
        <w:t xml:space="preserve"> </w:t>
      </w:r>
    </w:p>
    <w:p w:rsidR="00D92F8E" w:rsidRPr="00A52B20" w:rsidRDefault="00774789" w:rsidP="00933604">
      <w:r>
        <w:t xml:space="preserve">     </w:t>
      </w:r>
    </w:p>
    <w:p w:rsidR="00A52B20" w:rsidRPr="00401125" w:rsidRDefault="00774789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789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4789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2018-05-21T10:58:00Z</dcterms:created>
  <dcterms:modified xsi:type="dcterms:W3CDTF">2018-05-21T10:58:00Z</dcterms:modified>
</cp:coreProperties>
</file>