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B39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B39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B39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2017095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8B394D" w:rsidP="00F149F9">
            <w:pPr>
              <w:ind w:firstLine="0"/>
              <w:jc w:val="center"/>
              <w:rPr>
                <w:szCs w:val="28"/>
              </w:rPr>
            </w:pPr>
            <w:r w:rsidRPr="008B394D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B39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B394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B39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B39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B39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B394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B39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B39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B394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B39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B39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B39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B394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B394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B39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B39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B39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B394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B39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B394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B394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B394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B39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B39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4 175 000 000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B39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4 175 000 000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B39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4 175 000 000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B39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9,2656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B39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B394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B39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B394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8B394D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94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B394D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B39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B394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B39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B39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2017-04-17T08:38:00Z</cp:lastPrinted>
  <dcterms:created xsi:type="dcterms:W3CDTF">2017-04-17T08:34:00Z</dcterms:created>
  <dcterms:modified xsi:type="dcterms:W3CDTF">2017-04-17T08:38:00Z</dcterms:modified>
</cp:coreProperties>
</file>