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04.05.2018</w:t>
            </w:r>
          </w:p>
        </w:tc>
      </w:tr>
      <w:tr w:rsidR="00323E66" w:rsidRPr="00CC5818" w:rsidTr="00B70660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2018109</w:t>
            </w:r>
          </w:p>
        </w:tc>
      </w:tr>
      <w:tr w:rsidR="00323E66" w:rsidRPr="00CC5818" w:rsidTr="00B70660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70660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</w:t>
            </w:r>
            <w:r w:rsidRPr="00CC5818">
              <w:lastRenderedPageBreak/>
              <w:t>документами клиринговой организации</w:t>
            </w:r>
          </w:p>
        </w:tc>
      </w:tr>
      <w:tr w:rsidR="00323E66" w:rsidRPr="00CC5818" w:rsidTr="00B70660">
        <w:trPr>
          <w:trHeight w:val="46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B70660">
        <w:trPr>
          <w:trHeight w:val="1036"/>
        </w:trPr>
        <w:tc>
          <w:tcPr>
            <w:tcW w:w="5812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B70660">
        <w:trPr>
          <w:trHeight w:val="413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07.05.2018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06.08.2018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70660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B70660">
        <w:trPr>
          <w:trHeight w:val="55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70660">
        <w:trPr>
          <w:trHeight w:val="85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70660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B70660">
        <w:trPr>
          <w:trHeight w:val="794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B70660">
        <w:trPr>
          <w:trHeight w:val="65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B70660">
        <w:trPr>
          <w:trHeight w:val="579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B70660">
        <w:trPr>
          <w:trHeight w:val="54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70660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23E66" w:rsidRPr="00CC5818" w:rsidRDefault="00B7066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70660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B70660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B70660" w:rsidP="00A52B20">
      <w:pPr>
        <w:rPr>
          <w:szCs w:val="28"/>
        </w:rPr>
      </w:pPr>
      <w:proofErr w:type="gramStart"/>
      <w:r>
        <w:lastRenderedPageBreak/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660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70660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2018-05-07T10:57:00Z</dcterms:created>
  <dcterms:modified xsi:type="dcterms:W3CDTF">2018-05-07T10:58:00Z</dcterms:modified>
</cp:coreProperties>
</file>