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642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642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642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42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6421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642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642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642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421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642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642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6421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642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6421E">
        <w:trPr>
          <w:trHeight w:val="523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96421E" w:rsidRDefault="0096421E" w:rsidP="0096421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 – 21.02.2017</w:t>
            </w:r>
          </w:p>
          <w:p w:rsidR="003C549B" w:rsidRPr="00311ADA" w:rsidRDefault="0096421E" w:rsidP="0096421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 – 22.02.2017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6421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96421E" w:rsidRDefault="0096421E" w:rsidP="0096421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Да – 21.02.2017</w:t>
            </w:r>
          </w:p>
          <w:p w:rsidR="003C549B" w:rsidRPr="00AD1542" w:rsidRDefault="0096421E" w:rsidP="0096421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Нет – 22.02.2017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6421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642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642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  <w:bookmarkStart w:id="0" w:name="_GoBack"/>
        <w:bookmarkEnd w:id="0"/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642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6421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642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6421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6421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6421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642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42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24 225 000 000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42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24 225 000 000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42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24 225 000 000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642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9,5382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421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421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642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6421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96421E">
      <w:pPr>
        <w:ind w:firstLine="0"/>
        <w:rPr>
          <w:szCs w:val="28"/>
        </w:rPr>
      </w:pPr>
    </w:p>
    <w:sectPr w:rsidR="00232B0E" w:rsidSect="0096421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21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6421E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2017-02-21T08:34:00Z</cp:lastPrinted>
  <dcterms:created xsi:type="dcterms:W3CDTF">2017-02-21T08:32:00Z</dcterms:created>
  <dcterms:modified xsi:type="dcterms:W3CDTF">2017-02-21T08:35:00Z</dcterms:modified>
</cp:coreProperties>
</file>