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067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067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0670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2017050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0670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0670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0670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067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067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0670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067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0670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0670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067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067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0670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0670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0670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0670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0670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0670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0670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0670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0670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0670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0670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067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067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17 075 000 000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067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17 075 000 000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067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17 075 000 000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067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9,5249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0670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0670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9,5321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067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0670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0670E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70E"/>
    <w:rsid w:val="0006322A"/>
    <w:rsid w:val="00096875"/>
    <w:rsid w:val="000B3557"/>
    <w:rsid w:val="000B56EB"/>
    <w:rsid w:val="000E5903"/>
    <w:rsid w:val="001526FF"/>
    <w:rsid w:val="00171884"/>
    <w:rsid w:val="001E5F0C"/>
    <w:rsid w:val="0020670E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067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0670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067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0670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149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2017-03-02T08:33:00Z</cp:lastPrinted>
  <dcterms:created xsi:type="dcterms:W3CDTF">2017-03-02T08:33:00Z</dcterms:created>
  <dcterms:modified xsi:type="dcterms:W3CDTF">2017-03-02T11:02:00Z</dcterms:modified>
</cp:coreProperties>
</file>