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</w:t>
            </w:r>
            <w:r w:rsidRPr="00CC5818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6,46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6,5000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</w:rPr>
            </w:pPr>
            <w:r>
              <w:t>96 600 000 000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</w:rPr>
            </w:pPr>
            <w:r>
              <w:t>6,5760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6,4700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6,7000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39564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95645" w:rsidP="0011411A">
      <w:r>
        <w:rPr>
          <w:lang w:val="en-US"/>
        </w:rPr>
        <w:t xml:space="preserve"> </w:t>
      </w:r>
    </w:p>
    <w:p w:rsidR="00D92F8E" w:rsidRPr="00A52B20" w:rsidRDefault="00395645" w:rsidP="00933604">
      <w:r>
        <w:t xml:space="preserve">     </w:t>
      </w:r>
    </w:p>
    <w:p w:rsidR="00A52B20" w:rsidRPr="00401125" w:rsidRDefault="0039564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4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5645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2018-09-21T13:30:00Z</dcterms:created>
  <dcterms:modified xsi:type="dcterms:W3CDTF">2018-09-21T13:31:00Z</dcterms:modified>
</cp:coreProperties>
</file>