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64F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64F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64F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64F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64FB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64F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64F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64F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64F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64F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64F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64FB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64F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64F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64F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64F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64F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64F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64F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64F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64F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64F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64F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64FB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64FB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64F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64F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181 780 000 000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64F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181 780 000 000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64F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181 780 000 000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64F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64F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64F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64F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64F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64FBA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FB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64FBA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2017-04-27T08:32:00Z</cp:lastPrinted>
  <dcterms:created xsi:type="dcterms:W3CDTF">2017-04-27T08:32:00Z</dcterms:created>
  <dcterms:modified xsi:type="dcterms:W3CDTF">2017-04-27T08:32:00Z</dcterms:modified>
</cp:coreProperties>
</file>