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A19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A19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A19C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2017114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A19C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A19C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A19C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A19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A19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A19C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A19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A19C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A19C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A19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A19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A19C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A19C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A19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A19C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A19C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A19C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A19C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A19C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A19C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A19C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A19C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A19C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19C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74 680 000 000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19C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74 680 000 000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19C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74 680 000 000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A19C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8,8547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A19C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A19C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9,1000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A19C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A19C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A19C6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9C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A19C6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2017-05-10T08:55:00Z</cp:lastPrinted>
  <dcterms:created xsi:type="dcterms:W3CDTF">2017-05-10T08:54:00Z</dcterms:created>
  <dcterms:modified xsi:type="dcterms:W3CDTF">2017-05-10T08:55:00Z</dcterms:modified>
</cp:coreProperties>
</file>