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970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970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9708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9708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9708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9708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970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970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9708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970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9708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9708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970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970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9708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9708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970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9708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9708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9708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9708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9708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9708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9708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9708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970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70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192 200 000 000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70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970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970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10,0823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9708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10,0270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9708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10,3000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970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970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Pr="00A97085" w:rsidRDefault="00232B0E" w:rsidP="00A97085">
      <w:pPr>
        <w:ind w:firstLine="0"/>
        <w:rPr>
          <w:szCs w:val="28"/>
        </w:rPr>
      </w:pPr>
    </w:p>
    <w:sectPr w:rsidR="00232B0E" w:rsidRPr="00A97085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08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97085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A3B5C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475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2</cp:revision>
  <dcterms:created xsi:type="dcterms:W3CDTF">2016-08-03T08:40:00Z</dcterms:created>
  <dcterms:modified xsi:type="dcterms:W3CDTF">2016-08-03T11:03:00Z</dcterms:modified>
</cp:coreProperties>
</file>