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06.06.2018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2B60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11411A" w:rsidRDefault="00232B0E" w:rsidP="002B604C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2B604C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04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B604C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2018-06-07T11:03:00Z</dcterms:created>
  <dcterms:modified xsi:type="dcterms:W3CDTF">2018-06-07T11:04:00Z</dcterms:modified>
</cp:coreProperties>
</file>