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A5F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5F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A5F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5F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A5F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A5F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A5F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A5F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A5F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A5F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A5F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A5F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A5F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A5F9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A5F9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11,5751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A5F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A5F90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9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A5F90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2015-07-31T06:58:00Z</dcterms:created>
  <dcterms:modified xsi:type="dcterms:W3CDTF">2015-07-31T07:04:00Z</dcterms:modified>
</cp:coreProperties>
</file>