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отборов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DE411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DE411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21.12.2015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DE4111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162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DE4111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300 000 000 000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рабочих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DE4111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DE4111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21.12.2015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DE411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22.12.2015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DE411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DE4111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DE411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DE4111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DE4111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DE411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lastRenderedPageBreak/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DE411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100,00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DE4111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DE4111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Нет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DE411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687C5C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отборов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DE4111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DE4111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DE4111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DE4111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DE4111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DE4111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DE4111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DE4111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232B0E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отборов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DE411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10,5000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DE411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398 521 000 000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DE411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300 000 000 000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DE411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300 000 000 000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DE411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10,6140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DE4111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10,5000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DE4111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11,0111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DE411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12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DE411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12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  <w:bookmarkStart w:id="0" w:name="_GoBack"/>
      <w:bookmarkEnd w:id="0"/>
    </w:p>
    <w:sectPr w:rsidR="00232B0E" w:rsidRPr="00232B0E" w:rsidSect="00DE4111">
      <w:pgSz w:w="11906" w:h="16838"/>
      <w:pgMar w:top="851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4111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DE4111"/>
    <w:rsid w:val="00E07431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555</Words>
  <Characters>3164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dcterms:created xsi:type="dcterms:W3CDTF">2015-12-22T06:11:00Z</dcterms:created>
  <dcterms:modified xsi:type="dcterms:W3CDTF">2015-12-22T06:12:00Z</dcterms:modified>
</cp:coreProperties>
</file>