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F27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F27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F27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F27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F27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F27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F27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F27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F27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F27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F27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F27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F27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F274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F274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109 889 000 000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9,2715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F27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F274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4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F2747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F27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F27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F27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F27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2017-03-27T08:34:00Z</cp:lastPrinted>
  <dcterms:created xsi:type="dcterms:W3CDTF">2017-03-27T08:33:00Z</dcterms:created>
  <dcterms:modified xsi:type="dcterms:W3CDTF">2017-03-27T08:34:00Z</dcterms:modified>
</cp:coreProperties>
</file>