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263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63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263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634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263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2634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2634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263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263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263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2634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263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2634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2634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2634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2634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2634C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34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634C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6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634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6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63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2017-02-14T08:35:00Z</cp:lastPrinted>
  <dcterms:created xsi:type="dcterms:W3CDTF">2017-02-14T08:35:00Z</dcterms:created>
  <dcterms:modified xsi:type="dcterms:W3CDTF">2017-02-14T08:36:00Z</dcterms:modified>
</cp:coreProperties>
</file>