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E47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E47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E471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E471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E471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E471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E47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E47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E471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E47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E471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E471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E47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E471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E471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E47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E471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E471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E471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E471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E471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E471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E471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E471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E47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E47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90 570 000 000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E47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90 570 000 000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E47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90 570 000 000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E47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11,0082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E471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E471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E47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E47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7E4718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71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7E4718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2015-08-28T08:34:00Z</dcterms:created>
  <dcterms:modified xsi:type="dcterms:W3CDTF">2015-08-28T08:35:00Z</dcterms:modified>
</cp:coreProperties>
</file>