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07.05.2018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2018113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</w:t>
            </w:r>
            <w:r w:rsidRPr="00CC5818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100 000 000 000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7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08.05.2018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15.05.2018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3E66">
        <w:trPr>
          <w:trHeight w:val="55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3E66">
        <w:trPr>
          <w:trHeight w:val="85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2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 w:val="24"/>
              </w:rPr>
            </w:pPr>
            <w:r>
              <w:t>23 100 000 000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 w:val="24"/>
              </w:rPr>
            </w:pPr>
            <w:r>
              <w:t>23 100 000 000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proofErr w:type="spellStart"/>
            <w:r w:rsidRPr="00CC5818">
              <w:t>репо</w:t>
            </w:r>
            <w:proofErr w:type="spellEnd"/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 w:val="24"/>
              </w:rPr>
            </w:pPr>
            <w:r>
              <w:t>23 100 000 000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 w:val="24"/>
              </w:rPr>
            </w:pPr>
            <w:r>
              <w:t>6,8906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6,9400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5D5843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11411A" w:rsidRDefault="00232B0E" w:rsidP="005D5843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5D5843">
      <w:pgSz w:w="11906" w:h="16838"/>
      <w:pgMar w:top="426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5843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5843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588</Words>
  <Characters>3357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Щетилина Екатерина Михайловна</dc:creator>
  <cp:lastModifiedBy>Щетилина Екатерина Михайловна</cp:lastModifiedBy>
  <cp:revision>1</cp:revision>
  <dcterms:created xsi:type="dcterms:W3CDTF">2018-05-08T11:04:00Z</dcterms:created>
  <dcterms:modified xsi:type="dcterms:W3CDTF">2018-05-08T11:05:00Z</dcterms:modified>
</cp:coreProperties>
</file>