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877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877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877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8773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8773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8773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8773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877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877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877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8773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877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8773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8773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8773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877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10,7770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314 000 000 000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10,7770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8773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232B0E" w:rsidRDefault="00232B0E" w:rsidP="00C87733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73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87733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877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8773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877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8773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2016-03-25T08:31:00Z</cp:lastPrinted>
  <dcterms:created xsi:type="dcterms:W3CDTF">2016-03-25T08:25:00Z</dcterms:created>
  <dcterms:modified xsi:type="dcterms:W3CDTF">2016-03-25T08:32:00Z</dcterms:modified>
</cp:coreProperties>
</file>