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50A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50A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50A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50A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50AFC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50A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50A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50A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50A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50A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50A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50A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50A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50A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50AF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50AF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50A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350AFC">
      <w:pPr>
        <w:ind w:firstLine="0"/>
        <w:rPr>
          <w:szCs w:val="28"/>
        </w:rPr>
      </w:pPr>
    </w:p>
    <w:sectPr w:rsidR="00232B0E" w:rsidSect="00350AF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F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50AFC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2017-03-14T10:27:00Z</dcterms:created>
  <dcterms:modified xsi:type="dcterms:W3CDTF">2017-03-14T10:29:00Z</dcterms:modified>
</cp:coreProperties>
</file>