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0451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0451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0451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2016214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0451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0451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0451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0451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0451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0451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0451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0451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0451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0451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0451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0451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0451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0451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0451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0451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20451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20451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0451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0451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0451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0451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0451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0451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0451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0451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63 010 000 000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0451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63 010 000 000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0451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63 010 000 000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0451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9,5988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0451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0451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9,6556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0451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0451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204515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515"/>
    <w:rsid w:val="0006322A"/>
    <w:rsid w:val="00096875"/>
    <w:rsid w:val="000B3557"/>
    <w:rsid w:val="000B56EB"/>
    <w:rsid w:val="000E5903"/>
    <w:rsid w:val="001526FF"/>
    <w:rsid w:val="00171884"/>
    <w:rsid w:val="00204515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045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0451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045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0451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2016-09-28T08:30:00Z</cp:lastPrinted>
  <dcterms:created xsi:type="dcterms:W3CDTF">2016-09-28T08:30:00Z</dcterms:created>
  <dcterms:modified xsi:type="dcterms:W3CDTF">2016-09-28T08:31:00Z</dcterms:modified>
</cp:coreProperties>
</file>