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74C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74C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74C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74C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74C2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74C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74C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74C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74C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74C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74C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74C2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74C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74C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74C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74C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74C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74C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74C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74C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74C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74C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74C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74C2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74C2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74C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4C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149 438 000 000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4C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149 438 000 000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4C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149 438 000 000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74C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74C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74C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74C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74C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74C2E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C2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74C2E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7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2016-03-02T08:59:00Z</cp:lastPrinted>
  <dcterms:created xsi:type="dcterms:W3CDTF">2016-03-02T08:54:00Z</dcterms:created>
  <dcterms:modified xsi:type="dcterms:W3CDTF">2016-03-02T09:01:00Z</dcterms:modified>
</cp:coreProperties>
</file>