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3BF" w:rsidRPr="00C54E1B" w:rsidRDefault="00A273BF" w:rsidP="00A273BF">
      <w:pPr>
        <w:ind w:firstLine="0"/>
        <w:jc w:val="center"/>
      </w:pPr>
      <w:bookmarkStart w:id="0" w:name="_GoBack"/>
      <w:r>
        <w:t>Информация</w:t>
      </w:r>
    </w:p>
    <w:p w:rsidR="00A273BF" w:rsidRDefault="00A273BF" w:rsidP="00A273BF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</w:t>
      </w:r>
    </w:p>
    <w:p w:rsidR="00A273BF" w:rsidRPr="00FA1198" w:rsidRDefault="00A273BF" w:rsidP="00A273BF">
      <w:pPr>
        <w:ind w:firstLine="0"/>
        <w:jc w:val="center"/>
      </w:pPr>
      <w:r>
        <w:t>на предоставление</w:t>
      </w:r>
      <w:r w:rsidRPr="00FA1198">
        <w:t xml:space="preserve"> </w:t>
      </w:r>
      <w:r>
        <w:t>государственн</w:t>
      </w:r>
      <w:r w:rsidR="00931E51">
        <w:t>ому</w:t>
      </w:r>
      <w:r>
        <w:t xml:space="preserve"> внебюджетн</w:t>
      </w:r>
      <w:r w:rsidR="00931E51">
        <w:t>о</w:t>
      </w:r>
      <w:r>
        <w:t>м</w:t>
      </w:r>
      <w:r w:rsidR="00931E51">
        <w:t>у</w:t>
      </w:r>
      <w:r>
        <w:t xml:space="preserve"> фонд</w:t>
      </w:r>
      <w:r w:rsidR="00931E51">
        <w:t>у</w:t>
      </w:r>
      <w:r>
        <w:t xml:space="preserve"> Российской Федерации </w:t>
      </w:r>
      <w:r w:rsidRPr="00FA1198">
        <w:t>бюджетн</w:t>
      </w:r>
      <w:r w:rsidR="00931E51">
        <w:t>ого</w:t>
      </w:r>
      <w:r w:rsidRPr="00FA1198">
        <w:t xml:space="preserve"> кредит</w:t>
      </w:r>
      <w:r w:rsidR="00931E51">
        <w:t>а</w:t>
      </w:r>
      <w:r>
        <w:t xml:space="preserve"> </w:t>
      </w:r>
      <w:r w:rsidRPr="00FA1198">
        <w:t>на пополнение остатков средств на счет</w:t>
      </w:r>
      <w:r>
        <w:t>е</w:t>
      </w:r>
      <w:r w:rsidRPr="00FA1198">
        <w:t xml:space="preserve"> бюджет</w:t>
      </w:r>
      <w:r>
        <w:t>а</w:t>
      </w:r>
    </w:p>
    <w:p w:rsidR="00A273BF" w:rsidRDefault="00A273BF" w:rsidP="00A273BF">
      <w:pPr>
        <w:ind w:firstLine="0"/>
        <w:jc w:val="center"/>
      </w:pPr>
    </w:p>
    <w:p w:rsidR="00A273BF" w:rsidRPr="00704707" w:rsidRDefault="00A273BF" w:rsidP="00A273BF">
      <w:pPr>
        <w:ind w:firstLine="0"/>
        <w:jc w:val="center"/>
      </w:pPr>
      <w:r>
        <w:rPr>
          <w:szCs w:val="28"/>
        </w:rPr>
        <w:t>2</w:t>
      </w:r>
      <w:r w:rsidR="00995E6F">
        <w:rPr>
          <w:szCs w:val="28"/>
        </w:rPr>
        <w:t>9</w:t>
      </w:r>
      <w:r>
        <w:rPr>
          <w:szCs w:val="28"/>
        </w:rPr>
        <w:t xml:space="preserve"> октября 2</w:t>
      </w:r>
      <w:r w:rsidRPr="00704707">
        <w:rPr>
          <w:szCs w:val="28"/>
        </w:rPr>
        <w:t>01</w:t>
      </w:r>
      <w:r>
        <w:rPr>
          <w:szCs w:val="28"/>
        </w:rPr>
        <w:t>9</w:t>
      </w:r>
      <w:r w:rsidRPr="00704707">
        <w:rPr>
          <w:szCs w:val="28"/>
        </w:rPr>
        <w:t xml:space="preserve"> </w:t>
      </w:r>
      <w:r>
        <w:t>года</w:t>
      </w:r>
    </w:p>
    <w:p w:rsidR="00A273BF" w:rsidRPr="00FA1198" w:rsidRDefault="00A273BF" w:rsidP="00A273BF"/>
    <w:p w:rsidR="00A273BF" w:rsidRDefault="00A273BF" w:rsidP="00A273BF">
      <w:r>
        <w:t>1. 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</w:t>
      </w:r>
      <w:r>
        <w:t>государственн</w:t>
      </w:r>
      <w:r w:rsidR="00931E51">
        <w:t>о</w:t>
      </w:r>
      <w:r>
        <w:t>м</w:t>
      </w:r>
      <w:r w:rsidR="00931E51">
        <w:t>у</w:t>
      </w:r>
      <w:r>
        <w:t xml:space="preserve"> внебюджетн</w:t>
      </w:r>
      <w:r w:rsidR="00931E51">
        <w:t>о</w:t>
      </w:r>
      <w:r>
        <w:t>м</w:t>
      </w:r>
      <w:r w:rsidR="00931E51">
        <w:t>у</w:t>
      </w:r>
      <w:r>
        <w:t xml:space="preserve"> фонд</w:t>
      </w:r>
      <w:r w:rsidR="00931E51">
        <w:t>у</w:t>
      </w:r>
      <w:r>
        <w:t xml:space="preserve"> Российской Федерации</w:t>
      </w:r>
      <w:r w:rsidRPr="00FA1198">
        <w:t xml:space="preserve"> бюджетн</w:t>
      </w:r>
      <w:r w:rsidR="00931E51">
        <w:t>ого</w:t>
      </w:r>
      <w:r w:rsidRPr="00FA1198">
        <w:t xml:space="preserve"> кредит</w:t>
      </w:r>
      <w:r w:rsidR="00931E51">
        <w:t>а</w:t>
      </w:r>
      <w:r w:rsidRPr="00FA1198">
        <w:t xml:space="preserve"> на пополнение остатков средств на счет</w:t>
      </w:r>
      <w:r>
        <w:t>е</w:t>
      </w:r>
      <w:r w:rsidRPr="00FA1198">
        <w:t xml:space="preserve"> бюджет</w:t>
      </w:r>
      <w:r>
        <w:t xml:space="preserve">а </w:t>
      </w:r>
      <w:r w:rsidR="00105B7B">
        <w:t>7</w:t>
      </w:r>
      <w:r>
        <w:t>0 000 млн. рублей</w:t>
      </w:r>
      <w:r w:rsidR="00105B7B">
        <w:t>.</w:t>
      </w:r>
    </w:p>
    <w:p w:rsidR="00A273BF" w:rsidRDefault="00A273BF" w:rsidP="00A273BF">
      <w:r>
        <w:t>2. Указанны</w:t>
      </w:r>
      <w:r w:rsidR="00105B7B">
        <w:t>й</w:t>
      </w:r>
      <w:r>
        <w:t xml:space="preserve"> параметр</w:t>
      </w:r>
      <w:r w:rsidRPr="00FA1198">
        <w:t xml:space="preserve"> </w:t>
      </w:r>
      <w:r>
        <w:t>применя</w:t>
      </w:r>
      <w:r w:rsidR="00105B7B">
        <w:t>е</w:t>
      </w:r>
      <w:r>
        <w:t>тся для бюджетн</w:t>
      </w:r>
      <w:r w:rsidR="00931E51">
        <w:t>ого</w:t>
      </w:r>
      <w:r>
        <w:t xml:space="preserve"> кредит</w:t>
      </w:r>
      <w:r w:rsidR="00931E51">
        <w:t>а</w:t>
      </w:r>
      <w:r w:rsidRPr="00A273BF">
        <w:t xml:space="preserve"> </w:t>
      </w:r>
      <w:r w:rsidRPr="00FA1198">
        <w:t>на пополнение остатков средств на счет</w:t>
      </w:r>
      <w:r>
        <w:t>е</w:t>
      </w:r>
      <w:r w:rsidRPr="00FA1198">
        <w:t xml:space="preserve"> бюджет</w:t>
      </w:r>
      <w:r>
        <w:t>а, предоставляем</w:t>
      </w:r>
      <w:r w:rsidR="00931E51">
        <w:t>ого</w:t>
      </w:r>
      <w:r>
        <w:t xml:space="preserve"> государственн</w:t>
      </w:r>
      <w:r w:rsidR="00931E51">
        <w:t>о</w:t>
      </w:r>
      <w:r>
        <w:t>м</w:t>
      </w:r>
      <w:r w:rsidR="00931E51">
        <w:t>у</w:t>
      </w:r>
      <w:r>
        <w:t xml:space="preserve"> внебюджетн</w:t>
      </w:r>
      <w:r w:rsidR="00931E51">
        <w:t>о</w:t>
      </w:r>
      <w:r>
        <w:t>м</w:t>
      </w:r>
      <w:r w:rsidR="00931E51">
        <w:t>у</w:t>
      </w:r>
      <w:r>
        <w:t xml:space="preserve"> фонд</w:t>
      </w:r>
      <w:r w:rsidR="00931E51">
        <w:t>у</w:t>
      </w:r>
      <w:r>
        <w:t xml:space="preserve"> Российской Федерации с</w:t>
      </w:r>
      <w:r w:rsidRPr="00FA1198">
        <w:t xml:space="preserve"> </w:t>
      </w:r>
      <w:r>
        <w:t>29 октября 2019</w:t>
      </w:r>
      <w:r w:rsidRPr="001D2763">
        <w:rPr>
          <w:szCs w:val="28"/>
        </w:rPr>
        <w:t xml:space="preserve"> </w:t>
      </w:r>
      <w:r w:rsidRPr="00FA1198">
        <w:t>года.</w:t>
      </w:r>
    </w:p>
    <w:p w:rsidR="00A273BF" w:rsidRDefault="00A273BF" w:rsidP="00AB7BAD"/>
    <w:bookmarkEnd w:id="0"/>
    <w:p w:rsidR="00C34610" w:rsidRPr="00C54E1B" w:rsidRDefault="00C34610" w:rsidP="00AB7BAD"/>
    <w:sectPr w:rsidR="00C34610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B7B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BF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1E4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20E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57D19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C36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1E51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0DC1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5E6F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3BF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BA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610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0FC9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4F3A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0"/>
    <w:uiPriority w:val="34"/>
    <w:qFormat/>
    <w:rsid w:val="00A273BF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931E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931E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0"/>
    <w:uiPriority w:val="34"/>
    <w:qFormat/>
    <w:rsid w:val="00A273BF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931E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931E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2</TotalTime>
  <Pages>1</Pages>
  <Words>80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3</cp:revision>
  <cp:lastPrinted>2019-07-26T12:51:00Z</cp:lastPrinted>
  <dcterms:created xsi:type="dcterms:W3CDTF">2019-10-28T10:34:00Z</dcterms:created>
  <dcterms:modified xsi:type="dcterms:W3CDTF">2019-10-28T14:09:00Z</dcterms:modified>
</cp:coreProperties>
</file>