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</w:t>
      </w:r>
      <w:r w:rsidR="00564266" w:rsidRPr="00FA1198">
        <w:t>субъект</w:t>
      </w:r>
      <w:r w:rsidR="00564266">
        <w:t>ам</w:t>
      </w:r>
      <w:r w:rsidR="00564266" w:rsidRPr="00FA1198">
        <w:t xml:space="preserve"> Российской Федерации</w:t>
      </w:r>
      <w:r w:rsidR="00564266">
        <w:t xml:space="preserve"> (</w:t>
      </w:r>
      <w:r w:rsidR="00564266" w:rsidRPr="00337391">
        <w:t>м</w:t>
      </w:r>
      <w:r w:rsidR="00564266">
        <w:t>униципальным</w:t>
      </w:r>
      <w:r w:rsidR="00564266" w:rsidRPr="00337391">
        <w:t xml:space="preserve"> образовани</w:t>
      </w:r>
      <w:r w:rsidR="00564266">
        <w:t>ям)</w:t>
      </w:r>
      <w:r w:rsidR="00564266">
        <w:t xml:space="preserve"> </w:t>
      </w:r>
      <w:r w:rsidRPr="00FA1198">
        <w:t>бюджетных кредитов</w:t>
      </w:r>
      <w:r>
        <w:t xml:space="preserve">, и сроке направления средств федерального бюджета на предоставление </w:t>
      </w:r>
      <w:r w:rsidR="00564266" w:rsidRPr="00FA1198">
        <w:t>субъект</w:t>
      </w:r>
      <w:r w:rsidR="00564266">
        <w:t>ам</w:t>
      </w:r>
      <w:r w:rsidR="00564266" w:rsidRPr="00FA1198">
        <w:t xml:space="preserve"> Российской Федерации</w:t>
      </w:r>
      <w:r w:rsidR="00564266">
        <w:t xml:space="preserve"> (</w:t>
      </w:r>
      <w:r w:rsidR="00564266" w:rsidRPr="00337391">
        <w:t>м</w:t>
      </w:r>
      <w:r w:rsidR="00564266">
        <w:t>униципальным</w:t>
      </w:r>
      <w:r w:rsidR="00564266" w:rsidRPr="00337391">
        <w:t xml:space="preserve"> образовани</w:t>
      </w:r>
      <w:r w:rsidR="00564266">
        <w:t>ям)</w:t>
      </w:r>
      <w:r w:rsidR="00564266">
        <w:t xml:space="preserve"> </w:t>
      </w:r>
      <w:r>
        <w:t>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960DC1" w:rsidP="00C54E1B">
      <w:pPr>
        <w:ind w:firstLine="0"/>
        <w:jc w:val="center"/>
      </w:pPr>
      <w:r>
        <w:rPr>
          <w:szCs w:val="28"/>
        </w:rPr>
        <w:t>2</w:t>
      </w:r>
      <w:r w:rsidR="00564266">
        <w:rPr>
          <w:szCs w:val="28"/>
        </w:rPr>
        <w:t>8</w:t>
      </w:r>
      <w:r w:rsidR="007E6D6F">
        <w:rPr>
          <w:szCs w:val="28"/>
        </w:rPr>
        <w:t xml:space="preserve"> </w:t>
      </w:r>
      <w:r w:rsidR="00564266">
        <w:rPr>
          <w:szCs w:val="28"/>
        </w:rPr>
        <w:t>октября</w:t>
      </w:r>
      <w:r w:rsidR="008D1580">
        <w:rPr>
          <w:szCs w:val="28"/>
        </w:rPr>
        <w:t xml:space="preserve"> 2</w:t>
      </w:r>
      <w:r w:rsidR="007E7ACD" w:rsidRPr="00704707">
        <w:rPr>
          <w:szCs w:val="28"/>
        </w:rPr>
        <w:t>01</w:t>
      </w:r>
      <w:r w:rsidR="00F006CE">
        <w:rPr>
          <w:szCs w:val="28"/>
        </w:rPr>
        <w:t>9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</w:t>
      </w:r>
      <w:r w:rsidR="00564266" w:rsidRPr="00FA1198">
        <w:t>субъект</w:t>
      </w:r>
      <w:r w:rsidR="00564266">
        <w:t>ам</w:t>
      </w:r>
      <w:r w:rsidR="00564266" w:rsidRPr="00FA1198">
        <w:t xml:space="preserve"> Российской Федерации</w:t>
      </w:r>
      <w:r w:rsidR="00564266">
        <w:t xml:space="preserve"> (</w:t>
      </w:r>
      <w:r w:rsidR="00564266" w:rsidRPr="00337391">
        <w:t>м</w:t>
      </w:r>
      <w:r w:rsidR="00564266">
        <w:t>униципальным</w:t>
      </w:r>
      <w:r w:rsidR="00564266" w:rsidRPr="00337391">
        <w:t xml:space="preserve"> образовани</w:t>
      </w:r>
      <w:r w:rsidR="00564266">
        <w:t>ям)</w:t>
      </w:r>
      <w:r w:rsidR="00564266">
        <w:t xml:space="preserve"> </w:t>
      </w:r>
      <w:r w:rsidRPr="00FA1198">
        <w:t>бюджетных кредитов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="00262F98">
        <w:t> 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262F98">
        <w:t> 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F006CE" w:rsidRDefault="007E7ACD" w:rsidP="00F006CE">
      <w:r>
        <w:t>-</w:t>
      </w:r>
      <w:r w:rsidR="00262F98">
        <w:t> </w:t>
      </w:r>
      <w:r w:rsidR="00564266">
        <w:t>2</w:t>
      </w:r>
      <w:r w:rsidR="0069720E">
        <w:t>5</w:t>
      </w:r>
      <w:bookmarkStart w:id="0" w:name="_GoBack"/>
      <w:bookmarkEnd w:id="0"/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</w:t>
      </w:r>
      <w:r w:rsidR="00F006CE">
        <w:t>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564266" w:rsidRPr="00FA1198">
        <w:t>субъект</w:t>
      </w:r>
      <w:r w:rsidR="00564266">
        <w:t>ам</w:t>
      </w:r>
      <w:r w:rsidR="00564266" w:rsidRPr="00FA1198">
        <w:t xml:space="preserve"> Российской Федерации</w:t>
      </w:r>
      <w:r w:rsidR="00564266">
        <w:t xml:space="preserve"> (</w:t>
      </w:r>
      <w:r w:rsidR="00564266" w:rsidRPr="00337391">
        <w:t>м</w:t>
      </w:r>
      <w:r w:rsidR="00564266">
        <w:t>униципальным</w:t>
      </w:r>
      <w:r w:rsidR="00564266" w:rsidRPr="00337391">
        <w:t xml:space="preserve"> образовани</w:t>
      </w:r>
      <w:r w:rsidR="00564266">
        <w:t>ям)</w:t>
      </w:r>
      <w:r w:rsidR="00564266">
        <w:t xml:space="preserve">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C54E1B" w:rsidRDefault="00D74999" w:rsidP="00AB7BAD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 xml:space="preserve">применяются для Бюджетных кредитов, предоставляемых </w:t>
      </w:r>
      <w:r w:rsidR="00564266" w:rsidRPr="00FA1198">
        <w:t>субъект</w:t>
      </w:r>
      <w:r w:rsidR="00564266">
        <w:t>ам</w:t>
      </w:r>
      <w:r w:rsidR="00564266" w:rsidRPr="00FA1198">
        <w:t xml:space="preserve"> Российской Федерации</w:t>
      </w:r>
      <w:r w:rsidR="00564266">
        <w:t xml:space="preserve"> (</w:t>
      </w:r>
      <w:r w:rsidR="00564266" w:rsidRPr="00337391">
        <w:t>м</w:t>
      </w:r>
      <w:r w:rsidR="00564266">
        <w:t>униципальным</w:t>
      </w:r>
      <w:r w:rsidR="00564266" w:rsidRPr="00337391">
        <w:t xml:space="preserve"> образовани</w:t>
      </w:r>
      <w:r w:rsidR="00564266">
        <w:t>ям)</w:t>
      </w:r>
      <w:r w:rsidR="00564266">
        <w:t xml:space="preserve"> </w:t>
      </w:r>
      <w:r w:rsidR="004D7720">
        <w:t>с</w:t>
      </w:r>
      <w:r w:rsidR="00C54E1B" w:rsidRPr="00FA1198">
        <w:t xml:space="preserve"> </w:t>
      </w:r>
      <w:r w:rsidR="0069720E">
        <w:t>1</w:t>
      </w:r>
      <w:r w:rsidR="00757D19">
        <w:t xml:space="preserve"> </w:t>
      </w:r>
      <w:r w:rsidR="00564266">
        <w:t>ноября</w:t>
      </w:r>
      <w:r w:rsidR="007E7ACD">
        <w:t xml:space="preserve"> 201</w:t>
      </w:r>
      <w:r w:rsidR="002A7918">
        <w:t>9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sectPr w:rsidR="00C54E1B" w:rsidRPr="00C54E1B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2D4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A7F22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28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2F98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918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0CD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BF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928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4266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3DB3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1E4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20E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2D71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57D19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B79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580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0DC1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BA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0FC9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67BCF"/>
    <w:rsid w:val="00E70301"/>
    <w:rsid w:val="00E7135B"/>
    <w:rsid w:val="00E7184A"/>
    <w:rsid w:val="00E73631"/>
    <w:rsid w:val="00E74F3A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06CE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6</TotalTime>
  <Pages>1</Pages>
  <Words>176</Words>
  <Characters>1323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3</cp:revision>
  <cp:lastPrinted>2019-07-26T12:51:00Z</cp:lastPrinted>
  <dcterms:created xsi:type="dcterms:W3CDTF">2019-09-27T06:30:00Z</dcterms:created>
  <dcterms:modified xsi:type="dcterms:W3CDTF">2019-10-28T10:30:00Z</dcterms:modified>
</cp:coreProperties>
</file>