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B45493" w:rsidP="00C54E1B">
      <w:pPr>
        <w:ind w:firstLine="0"/>
        <w:jc w:val="center"/>
      </w:pPr>
      <w:r>
        <w:rPr>
          <w:szCs w:val="28"/>
        </w:rPr>
        <w:t>04</w:t>
      </w:r>
      <w:r w:rsidR="007E6D6F">
        <w:rPr>
          <w:szCs w:val="28"/>
        </w:rPr>
        <w:t xml:space="preserve"> </w:t>
      </w:r>
      <w:r>
        <w:rPr>
          <w:szCs w:val="28"/>
        </w:rPr>
        <w:t>окт</w:t>
      </w:r>
      <w:r w:rsidR="007A3552">
        <w:rPr>
          <w:szCs w:val="28"/>
        </w:rPr>
        <w:t>ября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 w:rsidR="00EC2AC6"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B45493" w:rsidRDefault="00B45493" w:rsidP="00B45493">
      <w:r w:rsidRPr="008C34C7">
        <w:t xml:space="preserve">- </w:t>
      </w:r>
      <w:bookmarkStart w:id="0" w:name="_GoBack"/>
      <w:bookmarkEnd w:id="0"/>
      <w:r w:rsidRPr="00F57727">
        <w:t xml:space="preserve">50% от </w:t>
      </w:r>
      <w:r w:rsidRPr="00F57727">
        <w:rPr>
          <w:szCs w:val="28"/>
        </w:rPr>
        <w:t>суммы</w:t>
      </w:r>
      <w:r w:rsidRPr="0028209C">
        <w:rPr>
          <w:szCs w:val="28"/>
        </w:rPr>
        <w:t xml:space="preserve"> </w:t>
      </w:r>
      <w:r w:rsidRPr="0028209C">
        <w:t>Лимита на кредитные средства по Договору</w:t>
      </w:r>
      <w:r>
        <w:t xml:space="preserve">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 (за исключением Калининградской области);</w:t>
      </w:r>
    </w:p>
    <w:p w:rsidR="00B45493" w:rsidRDefault="00B45493" w:rsidP="00B45493">
      <w:r>
        <w:t>- 10</w:t>
      </w:r>
      <w:r w:rsidRPr="00F57727">
        <w:t xml:space="preserve">0% от </w:t>
      </w:r>
      <w:r w:rsidRPr="00F57727">
        <w:rPr>
          <w:szCs w:val="28"/>
        </w:rPr>
        <w:t>суммы</w:t>
      </w:r>
      <w:r w:rsidRPr="0028209C">
        <w:rPr>
          <w:szCs w:val="28"/>
        </w:rPr>
        <w:t xml:space="preserve"> </w:t>
      </w:r>
      <w:r w:rsidRPr="0028209C">
        <w:t>Лимита на кредитные средства по Договору</w:t>
      </w:r>
      <w:r>
        <w:t xml:space="preserve"> о предоставлении Бюджетного кредита,</w:t>
      </w:r>
      <w:r w:rsidRPr="0029193C">
        <w:t xml:space="preserve"> </w:t>
      </w:r>
      <w:r>
        <w:t>заключенному с Калининградской областью.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B45493">
        <w:t>5</w:t>
      </w:r>
      <w:r w:rsidR="007E7ACD">
        <w:t xml:space="preserve"> </w:t>
      </w:r>
      <w:r w:rsidR="007A3552">
        <w:t>октября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6F05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56B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355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72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45493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0</TotalTime>
  <Pages>1</Pages>
  <Words>173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3</cp:revision>
  <cp:lastPrinted>2015-06-26T11:27:00Z</cp:lastPrinted>
  <dcterms:created xsi:type="dcterms:W3CDTF">2016-09-27T06:52:00Z</dcterms:created>
  <dcterms:modified xsi:type="dcterms:W3CDTF">2016-10-06T15:44:00Z</dcterms:modified>
</cp:coreProperties>
</file>