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5C3DB3" w:rsidP="00C54E1B">
      <w:pPr>
        <w:ind w:firstLine="0"/>
        <w:jc w:val="center"/>
      </w:pPr>
      <w:r>
        <w:rPr>
          <w:szCs w:val="28"/>
        </w:rPr>
        <w:t>25</w:t>
      </w:r>
      <w:r w:rsidR="007E6D6F">
        <w:rPr>
          <w:szCs w:val="28"/>
        </w:rPr>
        <w:t xml:space="preserve"> </w:t>
      </w:r>
      <w:r>
        <w:rPr>
          <w:szCs w:val="28"/>
        </w:rPr>
        <w:t>ок</w:t>
      </w:r>
      <w:r w:rsidR="00253A28">
        <w:rPr>
          <w:szCs w:val="28"/>
        </w:rPr>
        <w:t>тября</w:t>
      </w:r>
      <w:r w:rsidR="008D1580">
        <w:rPr>
          <w:szCs w:val="28"/>
        </w:rPr>
        <w:t xml:space="preserve"> 2</w:t>
      </w:r>
      <w:r w:rsidR="007E7ACD" w:rsidRPr="00704707">
        <w:rPr>
          <w:szCs w:val="28"/>
        </w:rPr>
        <w:t>01</w:t>
      </w:r>
      <w:r w:rsidR="00786B79">
        <w:rPr>
          <w:szCs w:val="28"/>
        </w:rPr>
        <w:t>8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="00262F98">
        <w:t> 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262F98">
        <w:t> 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7E7ACD" w:rsidRDefault="007E7ACD" w:rsidP="007E7ACD">
      <w:r>
        <w:t>-</w:t>
      </w:r>
      <w:r w:rsidR="00262F98">
        <w:t> </w:t>
      </w:r>
      <w:r w:rsidR="005C3DB3">
        <w:t>25</w:t>
      </w:r>
      <w:bookmarkStart w:id="0" w:name="_GoBack"/>
      <w:bookmarkEnd w:id="0"/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D9622A">
        <w:t>9</w:t>
      </w:r>
      <w:r w:rsidR="007E7ACD">
        <w:t>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253A28">
        <w:t>1</w:t>
      </w:r>
      <w:r w:rsidR="007E7ACD">
        <w:t xml:space="preserve"> </w:t>
      </w:r>
      <w:r w:rsidR="005C3DB3">
        <w:t>ноября</w:t>
      </w:r>
      <w:r w:rsidR="007E7ACD">
        <w:t xml:space="preserve"> 201</w:t>
      </w:r>
      <w:r w:rsidR="00D9622A">
        <w:t>8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/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A7F22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28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2F98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0CD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928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3DB3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2D71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B79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4F2D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580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22A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67BCF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14</TotalTime>
  <Pages>1</Pages>
  <Words>151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Васильев Артем Игоревич</cp:lastModifiedBy>
  <cp:revision>16</cp:revision>
  <cp:lastPrinted>2015-06-26T11:27:00Z</cp:lastPrinted>
  <dcterms:created xsi:type="dcterms:W3CDTF">2015-09-25T07:24:00Z</dcterms:created>
  <dcterms:modified xsi:type="dcterms:W3CDTF">2018-10-26T09:45:00Z</dcterms:modified>
</cp:coreProperties>
</file>