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1A1CB7">
        <w:rPr>
          <w:szCs w:val="28"/>
        </w:rPr>
        <w:t>4</w:t>
      </w:r>
      <w:r w:rsidR="007E6D6F">
        <w:rPr>
          <w:szCs w:val="28"/>
        </w:rPr>
        <w:t xml:space="preserve"> </w:t>
      </w:r>
      <w:r w:rsidR="001A1CB7">
        <w:rPr>
          <w:szCs w:val="28"/>
        </w:rPr>
        <w:t>октября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1A1CB7">
        <w:t>2</w:t>
      </w:r>
      <w:r w:rsidR="00B63AF6">
        <w:t>5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1A1CB7">
        <w:t>1</w:t>
      </w:r>
      <w:r w:rsidR="00FD6FC6">
        <w:t xml:space="preserve"> </w:t>
      </w:r>
      <w:r w:rsidR="001A1CB7">
        <w:t>но</w:t>
      </w:r>
      <w:bookmarkStart w:id="0" w:name="_GoBack"/>
      <w:bookmarkEnd w:id="0"/>
      <w:r w:rsidR="00B63AF6">
        <w:t>ября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574E3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1CB7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DD1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005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5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AF6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D40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6FC6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151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3</cp:revision>
  <cp:lastPrinted>2017-05-26T10:48:00Z</cp:lastPrinted>
  <dcterms:created xsi:type="dcterms:W3CDTF">2017-09-26T07:25:00Z</dcterms:created>
  <dcterms:modified xsi:type="dcterms:W3CDTF">2017-10-25T11:10:00Z</dcterms:modified>
</cp:coreProperties>
</file>