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2346A7" w:rsidRDefault="00E82B13" w:rsidP="00C54E1B">
      <w:pPr>
        <w:ind w:firstLine="0"/>
        <w:jc w:val="center"/>
        <w:rPr>
          <w:lang w:val="en-US"/>
        </w:rPr>
      </w:pPr>
      <w:r>
        <w:rPr>
          <w:szCs w:val="28"/>
        </w:rPr>
        <w:t>2</w:t>
      </w:r>
      <w:r w:rsidR="000C4AFA">
        <w:rPr>
          <w:szCs w:val="28"/>
        </w:rPr>
        <w:t>8</w:t>
      </w:r>
      <w:r w:rsidR="007E7ACD">
        <w:rPr>
          <w:szCs w:val="28"/>
          <w:lang w:val="en-US"/>
        </w:rPr>
        <w:t xml:space="preserve"> </w:t>
      </w:r>
      <w:r w:rsidR="000C4AFA">
        <w:rPr>
          <w:szCs w:val="28"/>
        </w:rPr>
        <w:t>мая</w:t>
      </w:r>
      <w:r w:rsidR="007E7ACD">
        <w:rPr>
          <w:szCs w:val="28"/>
          <w:lang w:val="en-US"/>
        </w:rPr>
        <w:t xml:space="preserve"> 201</w:t>
      </w:r>
      <w:r w:rsidR="007E7ACD">
        <w:rPr>
          <w:szCs w:val="28"/>
        </w:rPr>
        <w:t>5</w:t>
      </w:r>
      <w:r w:rsidR="001D2763">
        <w:rPr>
          <w:szCs w:val="28"/>
          <w:lang w:val="en-US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100 000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- 50 000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Pr="00E953B1">
        <w:t>100 %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7E7ACD">
        <w:t>30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>
        <w:t>Д</w:t>
      </w:r>
      <w:r w:rsidR="00CC0512">
        <w:t>ата</w:t>
      </w:r>
      <w:r w:rsidR="00C54E1B" w:rsidRPr="00FA1198">
        <w:t xml:space="preserve"> вступления в силу </w:t>
      </w:r>
      <w:r>
        <w:t>указанных параметров</w:t>
      </w:r>
      <w:r w:rsidR="00C54E1B" w:rsidRPr="00FA1198">
        <w:t xml:space="preserve"> - </w:t>
      </w:r>
      <w:r w:rsidR="007E7ACD">
        <w:t>0</w:t>
      </w:r>
      <w:r w:rsidR="00E82B13">
        <w:t>1</w:t>
      </w:r>
      <w:r w:rsidR="007E7ACD">
        <w:t xml:space="preserve"> </w:t>
      </w:r>
      <w:r w:rsidR="00E82B13">
        <w:t>ию</w:t>
      </w:r>
      <w:r w:rsidR="000C4AFA">
        <w:t>н</w:t>
      </w:r>
      <w:bookmarkStart w:id="0" w:name="_GoBack"/>
      <w:bookmarkEnd w:id="0"/>
      <w:r w:rsidR="00E82B13">
        <w:t>я</w:t>
      </w:r>
      <w:r w:rsidR="007E7ACD">
        <w:t xml:space="preserve"> 2015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4AFA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</Template>
  <TotalTime>0</TotalTime>
  <Pages>1</Pages>
  <Words>147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2015-06-26T11:32:00Z</dcterms:created>
  <dcterms:modified xsi:type="dcterms:W3CDTF">2015-06-26T11:32:00Z</dcterms:modified>
</cp:coreProperties>
</file>