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7E6D6F" w:rsidP="00C54E1B">
      <w:pPr>
        <w:ind w:firstLine="0"/>
        <w:jc w:val="center"/>
      </w:pPr>
      <w:r>
        <w:rPr>
          <w:szCs w:val="28"/>
        </w:rPr>
        <w:t>2</w:t>
      </w:r>
      <w:r w:rsidR="00A279B4">
        <w:rPr>
          <w:szCs w:val="28"/>
        </w:rPr>
        <w:t>4</w:t>
      </w:r>
      <w:r>
        <w:rPr>
          <w:szCs w:val="28"/>
        </w:rPr>
        <w:t xml:space="preserve"> </w:t>
      </w:r>
      <w:r w:rsidR="00A279B4">
        <w:rPr>
          <w:szCs w:val="28"/>
        </w:rPr>
        <w:t>сентября</w:t>
      </w:r>
      <w:r w:rsidR="007E7ACD" w:rsidRPr="00704707">
        <w:rPr>
          <w:szCs w:val="28"/>
        </w:rPr>
        <w:t xml:space="preserve"> 201</w:t>
      </w:r>
      <w:r w:rsidR="007E7ACD">
        <w:rPr>
          <w:szCs w:val="28"/>
        </w:rPr>
        <w:t>5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150 000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35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1</w:t>
      </w:r>
      <w:r>
        <w:t>5 000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A279B4">
        <w:t>75</w:t>
      </w:r>
      <w:r w:rsidRPr="00E953B1">
        <w:t xml:space="preserve"> 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7E7ACD">
        <w:t>30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>
        <w:t>Д</w:t>
      </w:r>
      <w:r w:rsidR="00CC0512">
        <w:t>ата</w:t>
      </w:r>
      <w:r w:rsidR="00C54E1B" w:rsidRPr="00FA1198">
        <w:t xml:space="preserve"> вступления в силу </w:t>
      </w:r>
      <w:r>
        <w:t>указанных параметров</w:t>
      </w:r>
      <w:r w:rsidR="00C54E1B" w:rsidRPr="00FA1198">
        <w:t xml:space="preserve"> - </w:t>
      </w:r>
      <w:r w:rsidR="007E7ACD">
        <w:t>0</w:t>
      </w:r>
      <w:r w:rsidR="00E82B13">
        <w:t>1</w:t>
      </w:r>
      <w:r w:rsidR="007E7ACD">
        <w:t xml:space="preserve"> </w:t>
      </w:r>
      <w:r w:rsidR="00A279B4">
        <w:t>октября</w:t>
      </w:r>
      <w:bookmarkStart w:id="0" w:name="_GoBack"/>
      <w:bookmarkEnd w:id="0"/>
      <w:r w:rsidR="007E7ACD">
        <w:t xml:space="preserve"> 2015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2015-09-25T07:24:00Z</dcterms:created>
  <dcterms:modified xsi:type="dcterms:W3CDTF">2015-09-25T07:24:00Z</dcterms:modified>
</cp:coreProperties>
</file>