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551E67" w:rsidP="00C54E1B">
      <w:pPr>
        <w:ind w:firstLine="0"/>
        <w:jc w:val="center"/>
      </w:pPr>
      <w:r>
        <w:rPr>
          <w:szCs w:val="28"/>
        </w:rPr>
        <w:t>2</w:t>
      </w:r>
      <w:r w:rsidR="006E1DD1">
        <w:rPr>
          <w:szCs w:val="28"/>
        </w:rPr>
        <w:t>4</w:t>
      </w:r>
      <w:r w:rsidR="007E6D6F">
        <w:rPr>
          <w:szCs w:val="28"/>
        </w:rPr>
        <w:t xml:space="preserve"> </w:t>
      </w:r>
      <w:r w:rsidR="00FD6FC6">
        <w:rPr>
          <w:szCs w:val="28"/>
        </w:rPr>
        <w:t>августа</w:t>
      </w:r>
      <w:r w:rsidR="007E7ACD" w:rsidRPr="00704707">
        <w:rPr>
          <w:szCs w:val="28"/>
        </w:rPr>
        <w:t xml:space="preserve"> 201</w:t>
      </w:r>
      <w:r>
        <w:rPr>
          <w:szCs w:val="28"/>
        </w:rPr>
        <w:t>7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</w:t>
      </w:r>
      <w:r w:rsidR="008B5ED3">
        <w:t>20</w:t>
      </w:r>
      <w:r w:rsidR="00704707">
        <w:t>0 000 млн. рублей</w:t>
      </w:r>
      <w:r>
        <w:t>:</w:t>
      </w:r>
    </w:p>
    <w:p w:rsidR="00C54E1B" w:rsidRPr="002F56ED" w:rsidRDefault="00C54E1B" w:rsidP="00C54E1B">
      <w:r>
        <w:t>-</w:t>
      </w:r>
      <w:r w:rsidRPr="00FA1198">
        <w:t xml:space="preserve"> 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704707">
        <w:t xml:space="preserve"> </w:t>
      </w:r>
      <w:r>
        <w:t>5</w:t>
      </w:r>
      <w:r w:rsidR="008B5ED3">
        <w:t>0</w:t>
      </w:r>
      <w:r>
        <w:t>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7E7ACD" w:rsidRDefault="007E7ACD" w:rsidP="007E7ACD">
      <w:r>
        <w:t xml:space="preserve">- </w:t>
      </w:r>
      <w:r w:rsidR="008B5ED3">
        <w:t>10</w:t>
      </w:r>
      <w:r w:rsidR="004D7720">
        <w:t>0</w:t>
      </w:r>
      <w:r w:rsidRPr="00E953B1">
        <w:t>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8B5ED3">
        <w:t>5</w:t>
      </w:r>
      <w:r w:rsidR="007E7ACD">
        <w:t>0</w:t>
      </w:r>
      <w:r>
        <w:t xml:space="preserve"> дней.</w:t>
      </w:r>
    </w:p>
    <w:p w:rsidR="00C54E1B" w:rsidRPr="001D2763" w:rsidRDefault="00D74999" w:rsidP="00C54E1B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>применяются для Бюджетных кредитов, предоставляемых с</w:t>
      </w:r>
      <w:r w:rsidR="00C54E1B" w:rsidRPr="00FA1198">
        <w:t xml:space="preserve"> </w:t>
      </w:r>
      <w:r w:rsidR="00FD6FC6">
        <w:t>1 сентября</w:t>
      </w:r>
      <w:bookmarkStart w:id="0" w:name="_GoBack"/>
      <w:bookmarkEnd w:id="0"/>
      <w:r w:rsidR="007E7ACD">
        <w:t xml:space="preserve"> 201</w:t>
      </w:r>
      <w:r w:rsidR="00844F2D">
        <w:t>7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p w:rsidR="00C54E1B" w:rsidRPr="00C54E1B" w:rsidRDefault="00C54E1B" w:rsidP="00C54E1B"/>
    <w:p w:rsidR="003A7E62" w:rsidRDefault="003A7E62"/>
    <w:sectPr w:rsidR="003A7E62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574E3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D3E"/>
    <w:rsid w:val="00550E7E"/>
    <w:rsid w:val="00551E67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DD1"/>
    <w:rsid w:val="006E1F9A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601D7"/>
    <w:rsid w:val="00760BBE"/>
    <w:rsid w:val="0076143E"/>
    <w:rsid w:val="007618BE"/>
    <w:rsid w:val="00761A21"/>
    <w:rsid w:val="00761CFA"/>
    <w:rsid w:val="007621B2"/>
    <w:rsid w:val="00767C8B"/>
    <w:rsid w:val="00770005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52B"/>
    <w:rsid w:val="00843AF4"/>
    <w:rsid w:val="00844193"/>
    <w:rsid w:val="00844825"/>
    <w:rsid w:val="00844F2D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70301"/>
    <w:rsid w:val="00E7135B"/>
    <w:rsid w:val="00E7184A"/>
    <w:rsid w:val="00E73631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D40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6FC6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3</TotalTime>
  <Pages>1</Pages>
  <Words>151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Щетилина Екатерина Михайловна</cp:lastModifiedBy>
  <cp:revision>6</cp:revision>
  <cp:lastPrinted>2017-05-26T10:48:00Z</cp:lastPrinted>
  <dcterms:created xsi:type="dcterms:W3CDTF">2017-04-25T08:19:00Z</dcterms:created>
  <dcterms:modified xsi:type="dcterms:W3CDTF">2017-08-25T11:14:00Z</dcterms:modified>
</cp:coreProperties>
</file>