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960DC1" w:rsidP="00C54E1B">
      <w:pPr>
        <w:ind w:firstLine="0"/>
        <w:jc w:val="center"/>
      </w:pPr>
      <w:r>
        <w:rPr>
          <w:szCs w:val="28"/>
        </w:rPr>
        <w:t>26</w:t>
      </w:r>
      <w:r w:rsidR="007E6D6F">
        <w:rPr>
          <w:szCs w:val="28"/>
        </w:rPr>
        <w:t xml:space="preserve"> </w:t>
      </w:r>
      <w:r w:rsidR="0069720E">
        <w:rPr>
          <w:szCs w:val="28"/>
        </w:rPr>
        <w:t>сентября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01</w:t>
      </w:r>
      <w:r w:rsidR="00F006CE">
        <w:rPr>
          <w:szCs w:val="28"/>
        </w:rPr>
        <w:t>9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кредитов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F006CE" w:rsidRDefault="007E7ACD" w:rsidP="00F006CE">
      <w:r>
        <w:t>-</w:t>
      </w:r>
      <w:r w:rsidR="00262F98">
        <w:t> </w:t>
      </w:r>
      <w:r w:rsidR="0069720E">
        <w:t>5</w:t>
      </w:r>
      <w:r w:rsidR="002A7918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</w:t>
      </w:r>
      <w:r w:rsidR="00F006CE">
        <w:t xml:space="preserve">, за исключением </w:t>
      </w:r>
      <w:r w:rsidR="00F006CE" w:rsidRPr="00FA1198">
        <w:t>субъектов Российской Федерации</w:t>
      </w:r>
      <w:r w:rsidR="00F006CE">
        <w:t>, которым по согласованию с Министерством финансов Российской Федерации Бюджетный кредит предоставляется в меньшем размере.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C54E1B" w:rsidRDefault="00D74999" w:rsidP="00AB7BAD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69720E">
        <w:t>1</w:t>
      </w:r>
      <w:r w:rsidR="00757D19">
        <w:t xml:space="preserve"> </w:t>
      </w:r>
      <w:r w:rsidR="0069720E">
        <w:t>о</w:t>
      </w:r>
      <w:bookmarkStart w:id="0" w:name="_GoBack"/>
      <w:bookmarkEnd w:id="0"/>
      <w:r w:rsidR="0069720E">
        <w:t>ктября</w:t>
      </w:r>
      <w:r w:rsidR="007E7ACD">
        <w:t xml:space="preserve"> 201</w:t>
      </w:r>
      <w:r w:rsidR="002A7918">
        <w:t>9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BF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1E4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20E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57D19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0DC1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2019-07-26T12:51:00Z</cp:lastPrinted>
  <dcterms:created xsi:type="dcterms:W3CDTF">2019-09-27T06:30:00Z</dcterms:created>
  <dcterms:modified xsi:type="dcterms:W3CDTF">2019-09-27T06:30:00Z</dcterms:modified>
</cp:coreProperties>
</file>