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0842D4" w:rsidP="00C54E1B">
      <w:pPr>
        <w:ind w:firstLine="0"/>
        <w:jc w:val="center"/>
      </w:pPr>
      <w:r>
        <w:rPr>
          <w:szCs w:val="28"/>
        </w:rPr>
        <w:t>2</w:t>
      </w:r>
      <w:r w:rsidR="00E74F3A">
        <w:rPr>
          <w:szCs w:val="28"/>
        </w:rPr>
        <w:t>5</w:t>
      </w:r>
      <w:r w:rsidR="007E6D6F">
        <w:rPr>
          <w:szCs w:val="28"/>
        </w:rPr>
        <w:t xml:space="preserve"> </w:t>
      </w:r>
      <w:r w:rsidR="00E74F3A">
        <w:rPr>
          <w:szCs w:val="28"/>
        </w:rPr>
        <w:t>марта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2A7918">
        <w:t>100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 xml:space="preserve">, за исключением </w:t>
      </w:r>
      <w:r w:rsidR="00F006CE" w:rsidRPr="00FA1198">
        <w:t>субъектов Российской Федерации</w:t>
      </w:r>
      <w:r w:rsidR="00F006CE">
        <w:t>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F006CE">
        <w:t xml:space="preserve">1 </w:t>
      </w:r>
      <w:r w:rsidR="00E74F3A">
        <w:t>апреля</w:t>
      </w:r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47D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5</TotalTime>
  <Pages>1</Pages>
  <Words>170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2</cp:revision>
  <cp:lastPrinted>2015-06-26T11:27:00Z</cp:lastPrinted>
  <dcterms:created xsi:type="dcterms:W3CDTF">2019-03-26T15:13:00Z</dcterms:created>
  <dcterms:modified xsi:type="dcterms:W3CDTF">2019-03-26T15:13:00Z</dcterms:modified>
</cp:coreProperties>
</file>