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704707" w:rsidP="00C54E1B">
      <w:pPr>
        <w:ind w:firstLine="0"/>
        <w:jc w:val="center"/>
      </w:pPr>
      <w:r>
        <w:rPr>
          <w:szCs w:val="28"/>
        </w:rPr>
        <w:t>30</w:t>
      </w:r>
      <w:r w:rsidR="007E7ACD" w:rsidRPr="00704707">
        <w:rPr>
          <w:szCs w:val="28"/>
        </w:rPr>
        <w:t xml:space="preserve"> </w:t>
      </w:r>
      <w:r w:rsidR="00E82B13">
        <w:rPr>
          <w:szCs w:val="28"/>
        </w:rPr>
        <w:t>ию</w:t>
      </w:r>
      <w:r>
        <w:rPr>
          <w:szCs w:val="28"/>
        </w:rPr>
        <w:t>л</w:t>
      </w:r>
      <w:r w:rsidR="00E82B13">
        <w:rPr>
          <w:szCs w:val="28"/>
        </w:rPr>
        <w:t>я</w:t>
      </w:r>
      <w:r w:rsidR="007E7ACD" w:rsidRPr="00704707">
        <w:rPr>
          <w:szCs w:val="28"/>
        </w:rPr>
        <w:t xml:space="preserve"> 201</w:t>
      </w:r>
      <w:r w:rsidR="007E7ACD">
        <w:rPr>
          <w:szCs w:val="28"/>
        </w:rPr>
        <w:t>5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150 000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35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1</w:t>
      </w:r>
      <w:r>
        <w:t>5 000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Pr="00E953B1">
        <w:t>100 %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7E7ACD">
        <w:t>30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>
        <w:t>Д</w:t>
      </w:r>
      <w:r w:rsidR="00CC0512">
        <w:t>ата</w:t>
      </w:r>
      <w:r w:rsidR="00C54E1B" w:rsidRPr="00FA1198">
        <w:t xml:space="preserve"> вступления в силу </w:t>
      </w:r>
      <w:r>
        <w:t>указанных параметров</w:t>
      </w:r>
      <w:r w:rsidR="00C54E1B" w:rsidRPr="00FA1198">
        <w:t xml:space="preserve"> - </w:t>
      </w:r>
      <w:r w:rsidR="007E7ACD">
        <w:t>0</w:t>
      </w:r>
      <w:r w:rsidR="00E82B13">
        <w:t>1</w:t>
      </w:r>
      <w:r w:rsidR="007E7ACD">
        <w:t xml:space="preserve"> </w:t>
      </w:r>
      <w:r w:rsidR="00704707">
        <w:t>августа</w:t>
      </w:r>
      <w:r w:rsidR="007E7ACD">
        <w:t xml:space="preserve"> 2015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32A1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Щетилина Екатерина Михайловна</cp:lastModifiedBy>
  <cp:revision>2</cp:revision>
  <cp:lastPrinted>2015-06-26T11:27:00Z</cp:lastPrinted>
  <dcterms:created xsi:type="dcterms:W3CDTF">2015-08-28T07:27:00Z</dcterms:created>
  <dcterms:modified xsi:type="dcterms:W3CDTF">2015-08-28T07:27:00Z</dcterms:modified>
</cp:coreProperties>
</file>